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07F86" w14:textId="6C9A0A89" w:rsidR="008E478A" w:rsidRPr="0026075F" w:rsidRDefault="00151E17" w:rsidP="00A13EBE">
      <w:pPr>
        <w:pStyle w:val="Overskrift1"/>
        <w:rPr>
          <w:rFonts w:ascii="Arial" w:hAnsi="Arial" w:cs="Arial"/>
          <w:sz w:val="28"/>
          <w:szCs w:val="28"/>
        </w:rPr>
      </w:pPr>
      <w:r w:rsidRPr="0026075F">
        <w:rPr>
          <w:rFonts w:ascii="Arial" w:hAnsi="Arial" w:cs="Arial"/>
          <w:sz w:val="28"/>
          <w:szCs w:val="28"/>
        </w:rPr>
        <w:t>Indkaldelse til generalforsamling i GPKV - 202</w:t>
      </w:r>
      <w:r w:rsidR="4B1D7F3B" w:rsidRPr="0026075F">
        <w:rPr>
          <w:rFonts w:ascii="Arial" w:hAnsi="Arial" w:cs="Arial"/>
          <w:sz w:val="28"/>
          <w:szCs w:val="28"/>
        </w:rPr>
        <w:t>6</w:t>
      </w:r>
    </w:p>
    <w:p w14:paraId="6165ABBA" w14:textId="77777777" w:rsidR="00E56AAF" w:rsidRPr="0026075F" w:rsidRDefault="00E56AAF" w:rsidP="008C1042">
      <w:pPr>
        <w:rPr>
          <w:rFonts w:cs="Arial"/>
          <w:i/>
          <w:iCs/>
        </w:rPr>
      </w:pPr>
    </w:p>
    <w:p w14:paraId="5B58AE7A" w14:textId="7EC9CE3A" w:rsidR="005B58CB" w:rsidRPr="0026075F" w:rsidRDefault="008C1042" w:rsidP="00A13EBE">
      <w:pPr>
        <w:rPr>
          <w:rFonts w:cs="Arial"/>
          <w:i/>
          <w:iCs/>
        </w:rPr>
      </w:pPr>
      <w:r w:rsidRPr="0026075F">
        <w:rPr>
          <w:rFonts w:cs="Arial"/>
          <w:i/>
          <w:iCs/>
        </w:rPr>
        <w:t xml:space="preserve">GPKV indkalder hermed til </w:t>
      </w:r>
      <w:r w:rsidR="006A602F" w:rsidRPr="0026075F">
        <w:rPr>
          <w:rFonts w:cs="Arial"/>
          <w:i/>
          <w:iCs/>
        </w:rPr>
        <w:t>g</w:t>
      </w:r>
      <w:r w:rsidRPr="0026075F">
        <w:rPr>
          <w:rFonts w:cs="Arial"/>
          <w:i/>
          <w:iCs/>
        </w:rPr>
        <w:t>eneralforsamling</w:t>
      </w:r>
      <w:r w:rsidR="006A602F" w:rsidRPr="0026075F">
        <w:rPr>
          <w:rFonts w:cs="Arial"/>
          <w:i/>
          <w:iCs/>
        </w:rPr>
        <w:t>:</w:t>
      </w:r>
    </w:p>
    <w:p w14:paraId="26F9CCC2" w14:textId="09E36F6C" w:rsidR="739C4E1C" w:rsidRPr="0026075F" w:rsidRDefault="739C4E1C" w:rsidP="739C4E1C">
      <w:pPr>
        <w:rPr>
          <w:rFonts w:cs="Arial"/>
          <w:i/>
          <w:iCs/>
        </w:rPr>
      </w:pPr>
    </w:p>
    <w:p w14:paraId="10D05D86" w14:textId="0B7F4090" w:rsidR="005B58CB" w:rsidRPr="0026075F" w:rsidRDefault="005B58CB" w:rsidP="6E66A18B">
      <w:pPr>
        <w:ind w:firstLine="1304"/>
        <w:rPr>
          <w:rFonts w:cs="Arial"/>
          <w:b/>
          <w:bCs/>
          <w:i/>
          <w:iCs/>
        </w:rPr>
      </w:pPr>
      <w:r w:rsidRPr="0026075F">
        <w:rPr>
          <w:rFonts w:cs="Arial"/>
          <w:b/>
          <w:bCs/>
          <w:i/>
          <w:iCs/>
        </w:rPr>
        <w:t xml:space="preserve">Tid: </w:t>
      </w:r>
      <w:r w:rsidRPr="0026075F">
        <w:tab/>
      </w:r>
      <w:proofErr w:type="gramStart"/>
      <w:r w:rsidR="33E84DC5" w:rsidRPr="0026075F">
        <w:rPr>
          <w:rFonts w:cs="Arial"/>
          <w:b/>
          <w:bCs/>
          <w:i/>
          <w:iCs/>
        </w:rPr>
        <w:t>Torsdag</w:t>
      </w:r>
      <w:proofErr w:type="gramEnd"/>
      <w:r w:rsidR="008C1042" w:rsidRPr="0026075F">
        <w:rPr>
          <w:rFonts w:cs="Arial"/>
          <w:b/>
          <w:bCs/>
          <w:i/>
          <w:iCs/>
        </w:rPr>
        <w:t xml:space="preserve"> d. </w:t>
      </w:r>
      <w:r w:rsidR="13A2A35A" w:rsidRPr="0026075F">
        <w:rPr>
          <w:rFonts w:cs="Arial"/>
          <w:b/>
          <w:bCs/>
          <w:i/>
          <w:iCs/>
        </w:rPr>
        <w:t>01</w:t>
      </w:r>
      <w:r w:rsidR="008C1042" w:rsidRPr="0026075F">
        <w:rPr>
          <w:rFonts w:cs="Arial"/>
          <w:b/>
          <w:bCs/>
          <w:i/>
          <w:iCs/>
        </w:rPr>
        <w:t>/10-202</w:t>
      </w:r>
      <w:r w:rsidR="3852B3D8" w:rsidRPr="0026075F">
        <w:rPr>
          <w:rFonts w:cs="Arial"/>
          <w:b/>
          <w:bCs/>
          <w:i/>
          <w:iCs/>
        </w:rPr>
        <w:t>6</w:t>
      </w:r>
      <w:r w:rsidR="20018B61" w:rsidRPr="0026075F">
        <w:rPr>
          <w:rFonts w:cs="Arial"/>
          <w:b/>
          <w:bCs/>
          <w:i/>
          <w:iCs/>
        </w:rPr>
        <w:t xml:space="preserve"> </w:t>
      </w:r>
      <w:r w:rsidR="008C1042" w:rsidRPr="0026075F">
        <w:rPr>
          <w:rFonts w:cs="Arial"/>
          <w:b/>
          <w:bCs/>
          <w:i/>
          <w:iCs/>
        </w:rPr>
        <w:t>Kl. 19.</w:t>
      </w:r>
      <w:r w:rsidR="13D39008" w:rsidRPr="0026075F">
        <w:rPr>
          <w:rFonts w:cs="Arial"/>
          <w:b/>
          <w:bCs/>
          <w:i/>
          <w:iCs/>
        </w:rPr>
        <w:t>00</w:t>
      </w:r>
    </w:p>
    <w:p w14:paraId="5A15F69F" w14:textId="5C0918E6" w:rsidR="00E56AAF" w:rsidRPr="0026075F" w:rsidRDefault="005B58CB" w:rsidP="739C4E1C">
      <w:pPr>
        <w:ind w:firstLine="1304"/>
        <w:rPr>
          <w:rFonts w:cs="Arial"/>
        </w:rPr>
      </w:pPr>
      <w:r w:rsidRPr="0026075F">
        <w:rPr>
          <w:rFonts w:cs="Arial"/>
          <w:b/>
          <w:bCs/>
          <w:i/>
          <w:iCs/>
        </w:rPr>
        <w:t>Sted:</w:t>
      </w:r>
      <w:r w:rsidR="00E56AAF" w:rsidRPr="0026075F">
        <w:rPr>
          <w:rFonts w:cs="Arial"/>
        </w:rPr>
        <w:tab/>
      </w:r>
      <w:r w:rsidR="008C1042" w:rsidRPr="0026075F">
        <w:rPr>
          <w:rFonts w:cs="Arial"/>
          <w:b/>
          <w:bCs/>
          <w:i/>
          <w:iCs/>
        </w:rPr>
        <w:t>Gjøl Kro.</w:t>
      </w:r>
      <w:r w:rsidR="008C1042" w:rsidRPr="0026075F">
        <w:rPr>
          <w:rFonts w:cs="Arial"/>
          <w:i/>
          <w:iCs/>
        </w:rPr>
        <w:t xml:space="preserve"> </w:t>
      </w:r>
    </w:p>
    <w:p w14:paraId="11820EE3" w14:textId="316B71FC" w:rsidR="739C4E1C" w:rsidRPr="0026075F" w:rsidRDefault="739C4E1C" w:rsidP="739C4E1C">
      <w:pPr>
        <w:rPr>
          <w:rFonts w:cs="Arial"/>
          <w:i/>
          <w:iCs/>
        </w:rPr>
      </w:pPr>
    </w:p>
    <w:p w14:paraId="428DE929" w14:textId="1A9DF76C" w:rsidR="008C1042" w:rsidRPr="0026075F" w:rsidRDefault="2010050A" w:rsidP="23EF5470">
      <w:pPr>
        <w:rPr>
          <w:rFonts w:cs="Arial"/>
          <w:i/>
          <w:iCs/>
        </w:rPr>
      </w:pPr>
      <w:r w:rsidRPr="0026075F">
        <w:rPr>
          <w:rFonts w:cs="Arial"/>
          <w:i/>
          <w:iCs/>
        </w:rPr>
        <w:t xml:space="preserve">Vores </w:t>
      </w:r>
      <w:r w:rsidR="2D26A91F" w:rsidRPr="0026075F">
        <w:rPr>
          <w:rFonts w:cs="Arial"/>
          <w:i/>
          <w:iCs/>
        </w:rPr>
        <w:t>å</w:t>
      </w:r>
      <w:r w:rsidRPr="0026075F">
        <w:rPr>
          <w:rFonts w:cs="Arial"/>
          <w:i/>
          <w:iCs/>
        </w:rPr>
        <w:t>rsrapport for sæsonen 202</w:t>
      </w:r>
      <w:r w:rsidR="64914133" w:rsidRPr="0026075F">
        <w:rPr>
          <w:rFonts w:cs="Arial"/>
          <w:i/>
          <w:iCs/>
        </w:rPr>
        <w:t>5</w:t>
      </w:r>
      <w:r w:rsidR="2C149D44" w:rsidRPr="0026075F">
        <w:rPr>
          <w:rFonts w:cs="Arial"/>
          <w:i/>
          <w:iCs/>
        </w:rPr>
        <w:t>/</w:t>
      </w:r>
      <w:r w:rsidRPr="0026075F">
        <w:rPr>
          <w:rFonts w:cs="Arial"/>
          <w:i/>
          <w:iCs/>
        </w:rPr>
        <w:t>202</w:t>
      </w:r>
      <w:r w:rsidR="0032C384" w:rsidRPr="0026075F">
        <w:rPr>
          <w:rFonts w:cs="Arial"/>
          <w:i/>
          <w:iCs/>
        </w:rPr>
        <w:t>6</w:t>
      </w:r>
      <w:r w:rsidR="2C9483ED" w:rsidRPr="0026075F">
        <w:rPr>
          <w:rFonts w:cs="Arial"/>
          <w:i/>
          <w:iCs/>
        </w:rPr>
        <w:t xml:space="preserve"> </w:t>
      </w:r>
      <w:r w:rsidRPr="0026075F">
        <w:rPr>
          <w:rFonts w:cs="Arial"/>
          <w:i/>
          <w:iCs/>
        </w:rPr>
        <w:t xml:space="preserve">vil være tilgængelig </w:t>
      </w:r>
      <w:r w:rsidR="6648610E" w:rsidRPr="0026075F">
        <w:rPr>
          <w:rFonts w:cs="Arial"/>
          <w:i/>
          <w:iCs/>
        </w:rPr>
        <w:t>senest 5 dage før</w:t>
      </w:r>
      <w:r w:rsidRPr="0026075F">
        <w:rPr>
          <w:rFonts w:cs="Arial"/>
          <w:i/>
          <w:iCs/>
        </w:rPr>
        <w:t xml:space="preserve"> på vores hjemmeside</w:t>
      </w:r>
      <w:r w:rsidR="4EEA913A" w:rsidRPr="0026075F">
        <w:rPr>
          <w:rFonts w:cs="Arial"/>
          <w:i/>
          <w:iCs/>
        </w:rPr>
        <w:t>.</w:t>
      </w:r>
    </w:p>
    <w:p w14:paraId="62A68D97" w14:textId="73E79567" w:rsidR="00D25E40" w:rsidRPr="0026075F" w:rsidRDefault="008C1042" w:rsidP="739C4E1C">
      <w:pPr>
        <w:rPr>
          <w:rFonts w:cs="Arial"/>
          <w:b/>
          <w:bCs/>
          <w:i/>
          <w:iCs/>
        </w:rPr>
      </w:pPr>
      <w:r w:rsidRPr="0026075F">
        <w:rPr>
          <w:rFonts w:cs="Arial"/>
          <w:b/>
          <w:bCs/>
          <w:i/>
          <w:iCs/>
        </w:rPr>
        <w:t>Dagsorden for den ordinære generalforsamling er som følger:</w:t>
      </w:r>
    </w:p>
    <w:p w14:paraId="79E5BB07" w14:textId="77777777" w:rsidR="00A13EBE" w:rsidRPr="0026075F" w:rsidRDefault="00A13EBE" w:rsidP="739C4E1C">
      <w:pPr>
        <w:rPr>
          <w:rFonts w:cs="Arial"/>
          <w:b/>
          <w:bCs/>
          <w:i/>
          <w:iCs/>
        </w:rPr>
      </w:pPr>
    </w:p>
    <w:p w14:paraId="1DB051F1" w14:textId="4FA17487" w:rsidR="008C1042" w:rsidRPr="0026075F" w:rsidRDefault="008C1042" w:rsidP="00D25E40">
      <w:pPr>
        <w:pStyle w:val="Listeafsnit"/>
        <w:numPr>
          <w:ilvl w:val="1"/>
          <w:numId w:val="16"/>
        </w:numPr>
        <w:spacing w:line="360" w:lineRule="auto"/>
        <w:rPr>
          <w:rFonts w:cs="Arial"/>
        </w:rPr>
      </w:pPr>
      <w:r w:rsidRPr="0026075F">
        <w:rPr>
          <w:rFonts w:cs="Arial"/>
          <w:i/>
          <w:iCs/>
        </w:rPr>
        <w:t>Valg af dirigent</w:t>
      </w:r>
      <w:r w:rsidR="005B58CB" w:rsidRPr="0026075F">
        <w:rPr>
          <w:rFonts w:cs="Arial"/>
          <w:i/>
          <w:iCs/>
        </w:rPr>
        <w:t>.</w:t>
      </w:r>
    </w:p>
    <w:p w14:paraId="10443FFA" w14:textId="3C93B9E5" w:rsidR="008C1042" w:rsidRPr="0026075F" w:rsidRDefault="008C1042" w:rsidP="00313082">
      <w:pPr>
        <w:pStyle w:val="Listeafsnit"/>
        <w:numPr>
          <w:ilvl w:val="1"/>
          <w:numId w:val="16"/>
        </w:numPr>
        <w:spacing w:line="360" w:lineRule="auto"/>
        <w:rPr>
          <w:rFonts w:cs="Arial"/>
        </w:rPr>
      </w:pPr>
      <w:r w:rsidRPr="0026075F">
        <w:rPr>
          <w:rFonts w:cs="Arial"/>
          <w:i/>
          <w:iCs/>
        </w:rPr>
        <w:t>Bestyrelsens beretning for det forløbne regnskabsår</w:t>
      </w:r>
      <w:r w:rsidR="005B58CB" w:rsidRPr="0026075F">
        <w:rPr>
          <w:rFonts w:cs="Arial"/>
          <w:i/>
          <w:iCs/>
        </w:rPr>
        <w:t>.</w:t>
      </w:r>
    </w:p>
    <w:p w14:paraId="0B4A8D77" w14:textId="1BD01F9C" w:rsidR="008C1042" w:rsidRPr="0026075F" w:rsidRDefault="008C1042" w:rsidP="00313082">
      <w:pPr>
        <w:pStyle w:val="Listeafsnit"/>
        <w:numPr>
          <w:ilvl w:val="1"/>
          <w:numId w:val="16"/>
        </w:numPr>
        <w:spacing w:line="360" w:lineRule="auto"/>
        <w:rPr>
          <w:rFonts w:cs="Arial"/>
        </w:rPr>
      </w:pPr>
      <w:r w:rsidRPr="0026075F">
        <w:rPr>
          <w:rFonts w:cs="Arial"/>
          <w:i/>
          <w:iCs/>
        </w:rPr>
        <w:t>Den reviderede årsrapport fremlægges til godkendelse</w:t>
      </w:r>
      <w:r w:rsidR="005B58CB" w:rsidRPr="0026075F">
        <w:rPr>
          <w:rFonts w:cs="Arial"/>
          <w:i/>
          <w:iCs/>
        </w:rPr>
        <w:t>.</w:t>
      </w:r>
    </w:p>
    <w:p w14:paraId="713A8B94" w14:textId="498FB00A" w:rsidR="008C1042" w:rsidRPr="0026075F" w:rsidRDefault="008C1042" w:rsidP="00313082">
      <w:pPr>
        <w:pStyle w:val="Listeafsnit"/>
        <w:numPr>
          <w:ilvl w:val="1"/>
          <w:numId w:val="16"/>
        </w:numPr>
        <w:spacing w:line="360" w:lineRule="auto"/>
        <w:rPr>
          <w:rFonts w:cs="Arial"/>
        </w:rPr>
      </w:pPr>
      <w:r w:rsidRPr="0026075F">
        <w:rPr>
          <w:rFonts w:cs="Arial"/>
          <w:i/>
          <w:iCs/>
        </w:rPr>
        <w:t xml:space="preserve">Budget opgjort efter varmeforsyningslovens prisbestemmelser for </w:t>
      </w:r>
      <w:proofErr w:type="gramStart"/>
      <w:r w:rsidRPr="0026075F">
        <w:rPr>
          <w:rFonts w:cs="Arial"/>
          <w:i/>
          <w:iCs/>
        </w:rPr>
        <w:t>indeværende</w:t>
      </w:r>
      <w:proofErr w:type="gramEnd"/>
      <w:r w:rsidR="001C288E" w:rsidRPr="0026075F">
        <w:rPr>
          <w:rFonts w:cs="Arial"/>
          <w:i/>
          <w:iCs/>
        </w:rPr>
        <w:t xml:space="preserve"> </w:t>
      </w:r>
      <w:r w:rsidR="00942373" w:rsidRPr="0026075F">
        <w:rPr>
          <w:rFonts w:cs="Arial"/>
          <w:i/>
          <w:iCs/>
        </w:rPr>
        <w:t>d</w:t>
      </w:r>
      <w:r w:rsidRPr="0026075F">
        <w:rPr>
          <w:rFonts w:cs="Arial"/>
          <w:i/>
          <w:iCs/>
        </w:rPr>
        <w:t>riftså</w:t>
      </w:r>
      <w:r w:rsidR="00942373" w:rsidRPr="0026075F">
        <w:rPr>
          <w:rFonts w:cs="Arial"/>
          <w:i/>
          <w:iCs/>
        </w:rPr>
        <w:t xml:space="preserve">r </w:t>
      </w:r>
      <w:r w:rsidRPr="0026075F">
        <w:rPr>
          <w:rFonts w:cs="Arial"/>
          <w:i/>
          <w:iCs/>
        </w:rPr>
        <w:t>fremlægges til orientering</w:t>
      </w:r>
      <w:r w:rsidR="00942373" w:rsidRPr="0026075F">
        <w:rPr>
          <w:rFonts w:cs="Arial"/>
          <w:i/>
          <w:iCs/>
        </w:rPr>
        <w:t>.</w:t>
      </w:r>
    </w:p>
    <w:p w14:paraId="3302FF44" w14:textId="66E76D71" w:rsidR="00705D61" w:rsidRPr="0026075F" w:rsidRDefault="00705D61" w:rsidP="739C4E1C">
      <w:pPr>
        <w:pStyle w:val="Listeafsnit"/>
        <w:numPr>
          <w:ilvl w:val="1"/>
          <w:numId w:val="16"/>
        </w:numPr>
        <w:spacing w:line="360" w:lineRule="auto"/>
        <w:rPr>
          <w:rFonts w:cs="Arial"/>
          <w:i/>
          <w:iCs/>
        </w:rPr>
      </w:pPr>
      <w:r w:rsidRPr="0026075F">
        <w:rPr>
          <w:rFonts w:cs="Arial"/>
          <w:i/>
          <w:iCs/>
        </w:rPr>
        <w:t>Fremlæggelse af investeringsplan for kommende år til orientering</w:t>
      </w:r>
    </w:p>
    <w:p w14:paraId="65B08313" w14:textId="75321CD9" w:rsidR="008C1042" w:rsidRPr="0026075F" w:rsidRDefault="008C1042" w:rsidP="739C4E1C">
      <w:pPr>
        <w:pStyle w:val="Listeafsnit"/>
        <w:numPr>
          <w:ilvl w:val="1"/>
          <w:numId w:val="16"/>
        </w:numPr>
        <w:spacing w:line="360" w:lineRule="auto"/>
        <w:rPr>
          <w:rFonts w:cs="Arial"/>
          <w:i/>
          <w:iCs/>
        </w:rPr>
      </w:pPr>
      <w:r w:rsidRPr="0026075F">
        <w:rPr>
          <w:rFonts w:cs="Arial"/>
          <w:i/>
          <w:iCs/>
        </w:rPr>
        <w:t>Forslag fra bestyrelsen</w:t>
      </w:r>
      <w:r w:rsidR="005B58CB" w:rsidRPr="0026075F">
        <w:rPr>
          <w:rFonts w:cs="Arial"/>
          <w:i/>
          <w:iCs/>
        </w:rPr>
        <w:t>.</w:t>
      </w:r>
      <w:r w:rsidRPr="0026075F">
        <w:rPr>
          <w:rFonts w:cs="Arial"/>
          <w:i/>
          <w:iCs/>
        </w:rPr>
        <w:t> </w:t>
      </w:r>
    </w:p>
    <w:p w14:paraId="6746FE3E" w14:textId="24E4EB02" w:rsidR="008C1042" w:rsidRPr="0026075F" w:rsidRDefault="008C1042" w:rsidP="00313082">
      <w:pPr>
        <w:pStyle w:val="Listeafsnit"/>
        <w:numPr>
          <w:ilvl w:val="1"/>
          <w:numId w:val="16"/>
        </w:numPr>
        <w:spacing w:line="360" w:lineRule="auto"/>
        <w:rPr>
          <w:rFonts w:cs="Arial"/>
        </w:rPr>
      </w:pPr>
      <w:r w:rsidRPr="0026075F">
        <w:rPr>
          <w:rFonts w:cs="Arial"/>
          <w:i/>
          <w:iCs/>
        </w:rPr>
        <w:t>Indkomne forslag fra andelshavere/varmeaftagere</w:t>
      </w:r>
      <w:r w:rsidR="00942373" w:rsidRPr="0026075F">
        <w:rPr>
          <w:rFonts w:cs="Arial"/>
          <w:i/>
          <w:iCs/>
        </w:rPr>
        <w:t>.</w:t>
      </w:r>
    </w:p>
    <w:p w14:paraId="7F66B687" w14:textId="73E00437" w:rsidR="008C1042" w:rsidRPr="0026075F" w:rsidRDefault="008C1042" w:rsidP="00313082">
      <w:pPr>
        <w:pStyle w:val="Listeafsnit"/>
        <w:numPr>
          <w:ilvl w:val="1"/>
          <w:numId w:val="16"/>
        </w:numPr>
        <w:spacing w:line="360" w:lineRule="auto"/>
        <w:rPr>
          <w:rFonts w:cs="Arial"/>
        </w:rPr>
      </w:pPr>
      <w:r w:rsidRPr="0026075F">
        <w:rPr>
          <w:rFonts w:cs="Arial"/>
          <w:i/>
          <w:iCs/>
        </w:rPr>
        <w:t>Valg af bestyrelsesmedlemmer</w:t>
      </w:r>
      <w:r w:rsidR="00942373" w:rsidRPr="0026075F">
        <w:rPr>
          <w:rFonts w:cs="Arial"/>
          <w:i/>
          <w:iCs/>
        </w:rPr>
        <w:t>.</w:t>
      </w:r>
    </w:p>
    <w:p w14:paraId="37171DCE" w14:textId="35B455BA" w:rsidR="008C1042" w:rsidRPr="0026075F" w:rsidRDefault="008C1042" w:rsidP="00313082">
      <w:pPr>
        <w:pStyle w:val="Listeafsnit"/>
        <w:numPr>
          <w:ilvl w:val="1"/>
          <w:numId w:val="16"/>
        </w:numPr>
        <w:spacing w:line="360" w:lineRule="auto"/>
        <w:rPr>
          <w:rFonts w:cs="Arial"/>
        </w:rPr>
      </w:pPr>
      <w:r w:rsidRPr="0026075F">
        <w:rPr>
          <w:rFonts w:cs="Arial"/>
          <w:i/>
          <w:iCs/>
        </w:rPr>
        <w:t>Valg af suppleanter til bestyrelsen</w:t>
      </w:r>
      <w:r w:rsidR="00942373" w:rsidRPr="0026075F">
        <w:rPr>
          <w:rFonts w:cs="Arial"/>
          <w:i/>
          <w:iCs/>
        </w:rPr>
        <w:t>.</w:t>
      </w:r>
    </w:p>
    <w:p w14:paraId="43D2DB08" w14:textId="70399F39" w:rsidR="008C1042" w:rsidRPr="0026075F" w:rsidRDefault="008C1042" w:rsidP="00313082">
      <w:pPr>
        <w:pStyle w:val="Listeafsnit"/>
        <w:numPr>
          <w:ilvl w:val="1"/>
          <w:numId w:val="16"/>
        </w:numPr>
        <w:spacing w:line="360" w:lineRule="auto"/>
        <w:rPr>
          <w:rFonts w:cs="Arial"/>
        </w:rPr>
      </w:pPr>
      <w:r w:rsidRPr="0026075F">
        <w:rPr>
          <w:rFonts w:cs="Arial"/>
          <w:i/>
          <w:iCs/>
        </w:rPr>
        <w:t>Valg af revisor</w:t>
      </w:r>
      <w:r w:rsidR="00942373" w:rsidRPr="0026075F">
        <w:rPr>
          <w:rFonts w:cs="Arial"/>
          <w:i/>
          <w:iCs/>
        </w:rPr>
        <w:t>.</w:t>
      </w:r>
    </w:p>
    <w:p w14:paraId="2DDBDA33" w14:textId="25478693" w:rsidR="008C1042" w:rsidRPr="0026075F" w:rsidRDefault="2010050A" w:rsidP="739C4E1C">
      <w:pPr>
        <w:pStyle w:val="Listeafsnit"/>
        <w:numPr>
          <w:ilvl w:val="1"/>
          <w:numId w:val="16"/>
        </w:numPr>
        <w:spacing w:line="360" w:lineRule="auto"/>
        <w:rPr>
          <w:rFonts w:cs="Arial"/>
          <w:i/>
          <w:iCs/>
        </w:rPr>
      </w:pPr>
      <w:r w:rsidRPr="0026075F">
        <w:rPr>
          <w:rFonts w:cs="Arial"/>
          <w:i/>
          <w:iCs/>
        </w:rPr>
        <w:t>Eventuelt</w:t>
      </w:r>
      <w:r w:rsidR="5B0A112B" w:rsidRPr="0026075F">
        <w:rPr>
          <w:rFonts w:cs="Arial"/>
          <w:i/>
          <w:iCs/>
        </w:rPr>
        <w:t xml:space="preserve"> </w:t>
      </w:r>
    </w:p>
    <w:p w14:paraId="299BE9F5" w14:textId="77777777" w:rsidR="00A13EBE" w:rsidRPr="0026075F" w:rsidRDefault="00A13EBE" w:rsidP="008C1042">
      <w:pPr>
        <w:rPr>
          <w:rFonts w:cs="Arial"/>
          <w:i/>
          <w:iCs/>
        </w:rPr>
      </w:pPr>
    </w:p>
    <w:p w14:paraId="39592453" w14:textId="7707FBA0" w:rsidR="739C4E1C" w:rsidRPr="0026075F" w:rsidRDefault="739C4E1C" w:rsidP="739C4E1C">
      <w:pPr>
        <w:rPr>
          <w:rFonts w:cs="Arial"/>
          <w:i/>
          <w:iCs/>
        </w:rPr>
      </w:pPr>
    </w:p>
    <w:p w14:paraId="70ADA2CD" w14:textId="77777777" w:rsidR="00A13EBE" w:rsidRPr="0026075F" w:rsidRDefault="00A13EBE" w:rsidP="739C4E1C">
      <w:pPr>
        <w:rPr>
          <w:rFonts w:cs="Arial"/>
          <w:b/>
          <w:bCs/>
          <w:i/>
          <w:iCs/>
        </w:rPr>
      </w:pPr>
    </w:p>
    <w:p w14:paraId="18AF723E" w14:textId="5D6B1912" w:rsidR="0062301D" w:rsidRPr="0026075F" w:rsidRDefault="008C1042" w:rsidP="739C4E1C">
      <w:pPr>
        <w:rPr>
          <w:rFonts w:cs="Arial"/>
          <w:b/>
          <w:bCs/>
        </w:rPr>
      </w:pPr>
      <w:r w:rsidRPr="0026075F">
        <w:rPr>
          <w:rFonts w:cs="Arial"/>
          <w:b/>
          <w:bCs/>
          <w:i/>
          <w:iCs/>
        </w:rPr>
        <w:t xml:space="preserve">Med Venlig Hilsen </w:t>
      </w:r>
    </w:p>
    <w:p w14:paraId="6986C24B" w14:textId="5CD34ED9" w:rsidR="0062301D" w:rsidRPr="0026075F" w:rsidRDefault="008C1042" w:rsidP="00151E17">
      <w:r w:rsidRPr="0026075F">
        <w:rPr>
          <w:rFonts w:cs="Arial"/>
          <w:b/>
          <w:bCs/>
          <w:i/>
          <w:iCs/>
        </w:rPr>
        <w:t>Bestyrelsen</w:t>
      </w:r>
      <w:r w:rsidR="0062301D" w:rsidRPr="0026075F">
        <w:t xml:space="preserve"> </w:t>
      </w:r>
    </w:p>
    <w:sectPr w:rsidR="0062301D" w:rsidRPr="0026075F" w:rsidSect="00682818">
      <w:headerReference w:type="default" r:id="rId11"/>
      <w:footerReference w:type="default" r:id="rId12"/>
      <w:pgSz w:w="11906" w:h="16838"/>
      <w:pgMar w:top="1534" w:right="1134" w:bottom="1701" w:left="1134" w:header="284" w:footer="1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3C703" w14:textId="77777777" w:rsidR="001E2A6B" w:rsidRDefault="001E2A6B" w:rsidP="002350B3">
      <w:pPr>
        <w:spacing w:after="0"/>
      </w:pPr>
      <w:r>
        <w:separator/>
      </w:r>
    </w:p>
  </w:endnote>
  <w:endnote w:type="continuationSeparator" w:id="0">
    <w:p w14:paraId="3288582B" w14:textId="77777777" w:rsidR="001E2A6B" w:rsidRDefault="001E2A6B" w:rsidP="00235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247779"/>
      <w:docPartObj>
        <w:docPartGallery w:val="Page Numbers (Bottom of Page)"/>
        <w:docPartUnique/>
      </w:docPartObj>
    </w:sdtPr>
    <w:sdtEndPr/>
    <w:sdtContent>
      <w:p w14:paraId="671A3D46" w14:textId="123C07F1" w:rsidR="00BF5DCA" w:rsidRDefault="00BF5DCA">
        <w:pPr>
          <w:pStyle w:val="Sidefod"/>
          <w:jc w:val="right"/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0BF741B5" wp14:editId="7310B759">
              <wp:simplePos x="0" y="0"/>
              <wp:positionH relativeFrom="page">
                <wp:align>left</wp:align>
              </wp:positionH>
              <wp:positionV relativeFrom="paragraph">
                <wp:posOffset>-1567815</wp:posOffset>
              </wp:positionV>
              <wp:extent cx="7562336" cy="2597150"/>
              <wp:effectExtent l="0" t="0" r="635" b="0"/>
              <wp:wrapNone/>
              <wp:docPr id="2120164527" name="Billede 3" descr="Et billede, der indeholder sky, træ, udendørs, hus&#10;&#10;AI-genereret indhold kan være ukorrek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0164527" name="Billede 3" descr="Et billede, der indeholder sky, træ, udendørs, hus&#10;&#10;AI-genereret indhold kan være ukorrek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2336" cy="2597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1B0882" w14:textId="593526B1" w:rsidR="00BF5DCA" w:rsidRPr="00BF5DCA" w:rsidRDefault="00BF5DCA" w:rsidP="00BF5DC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0FCE2" w14:textId="77777777" w:rsidR="001E2A6B" w:rsidRDefault="001E2A6B" w:rsidP="002350B3">
      <w:pPr>
        <w:spacing w:after="0"/>
      </w:pPr>
      <w:r>
        <w:separator/>
      </w:r>
    </w:p>
  </w:footnote>
  <w:footnote w:type="continuationSeparator" w:id="0">
    <w:p w14:paraId="6112F96F" w14:textId="77777777" w:rsidR="001E2A6B" w:rsidRDefault="001E2A6B" w:rsidP="002350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7FA8F" w14:textId="50FF36B6" w:rsidR="00672603" w:rsidRDefault="00BF5DCA" w:rsidP="00BF5DCA">
    <w:pPr>
      <w:pStyle w:val="Sidehoved"/>
      <w:tabs>
        <w:tab w:val="clear" w:pos="9638"/>
        <w:tab w:val="right" w:pos="10065"/>
      </w:tabs>
      <w:ind w:left="-284" w:right="-568"/>
      <w:rPr>
        <w:rFonts w:ascii="Arial Black" w:hAnsi="Arial Black"/>
        <w:sz w:val="20"/>
        <w:szCs w:val="20"/>
        <w:lang w:val="nb-NO"/>
      </w:rPr>
    </w:pPr>
    <w:r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1287E665" wp14:editId="2976475D">
          <wp:simplePos x="0" y="0"/>
          <wp:positionH relativeFrom="column">
            <wp:posOffset>5690235</wp:posOffset>
          </wp:positionH>
          <wp:positionV relativeFrom="paragraph">
            <wp:posOffset>10160</wp:posOffset>
          </wp:positionV>
          <wp:extent cx="923925" cy="441960"/>
          <wp:effectExtent l="0" t="0" r="9525" b="0"/>
          <wp:wrapNone/>
          <wp:docPr id="543165170" name="Billede 543165170" descr="Fjernvarme logo CMYK uden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jernvarme logo CMYK uden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2603">
      <w:rPr>
        <w:noProof/>
        <w:lang w:eastAsia="da-DK"/>
      </w:rPr>
      <w:drawing>
        <wp:anchor distT="0" distB="0" distL="114300" distR="114300" simplePos="0" relativeHeight="251657216" behindDoc="0" locked="0" layoutInCell="1" allowOverlap="1" wp14:anchorId="1005169A" wp14:editId="2E40C62C">
          <wp:simplePos x="0" y="0"/>
          <wp:positionH relativeFrom="column">
            <wp:posOffset>-558165</wp:posOffset>
          </wp:positionH>
          <wp:positionV relativeFrom="paragraph">
            <wp:posOffset>15875</wp:posOffset>
          </wp:positionV>
          <wp:extent cx="923925" cy="441960"/>
          <wp:effectExtent l="0" t="0" r="9525" b="0"/>
          <wp:wrapNone/>
          <wp:docPr id="3" name="Billede 3" descr="Fjernvarme logo CMYK uden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jernvarme logo CMYK uden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sz w:val="32"/>
        <w:szCs w:val="32"/>
        <w:lang w:val="nb-NO"/>
      </w:rPr>
      <w:t xml:space="preserve">              </w:t>
    </w:r>
    <w:r w:rsidR="739C4E1C" w:rsidRPr="00151E17">
      <w:rPr>
        <w:rFonts w:ascii="Arial Black" w:hAnsi="Arial Black"/>
        <w:sz w:val="32"/>
        <w:szCs w:val="32"/>
        <w:lang w:val="nb-NO"/>
      </w:rPr>
      <w:t>Gjøl Private Kraftvarmeværk A.m.b.A.</w:t>
    </w:r>
  </w:p>
  <w:p w14:paraId="52C9EED1" w14:textId="77777777" w:rsidR="00BF5DCA" w:rsidRPr="00151E17" w:rsidRDefault="00BF5DCA" w:rsidP="739C4E1C">
    <w:pPr>
      <w:pStyle w:val="Sidehoved"/>
      <w:tabs>
        <w:tab w:val="clear" w:pos="9638"/>
        <w:tab w:val="right" w:pos="10065"/>
      </w:tabs>
      <w:ind w:left="-284" w:right="-568"/>
      <w:jc w:val="center"/>
      <w:rPr>
        <w:rFonts w:ascii="Arial Black" w:hAnsi="Arial Black"/>
        <w:sz w:val="20"/>
        <w:szCs w:val="20"/>
        <w:lang w:val="nb-NO"/>
      </w:rPr>
    </w:pPr>
  </w:p>
  <w:p w14:paraId="36E995A2" w14:textId="47E0B027" w:rsidR="00672603" w:rsidRPr="00151E17" w:rsidRDefault="739C4E1C" w:rsidP="00BF5DCA">
    <w:pPr>
      <w:pStyle w:val="Sidehoved"/>
      <w:pBdr>
        <w:bottom w:val="single" w:sz="4" w:space="1" w:color="auto"/>
      </w:pBdr>
      <w:tabs>
        <w:tab w:val="clear" w:pos="9638"/>
        <w:tab w:val="right" w:pos="10065"/>
      </w:tabs>
      <w:ind w:left="-284" w:right="-568"/>
      <w:jc w:val="center"/>
      <w:rPr>
        <w:rFonts w:ascii="Arial Black" w:hAnsi="Arial Black"/>
        <w:sz w:val="20"/>
        <w:szCs w:val="20"/>
        <w:lang w:val="nb-NO"/>
      </w:rPr>
    </w:pPr>
    <w:r w:rsidRPr="00151E17">
      <w:rPr>
        <w:rFonts w:ascii="Arial Black" w:hAnsi="Arial Black"/>
        <w:sz w:val="20"/>
        <w:szCs w:val="20"/>
        <w:lang w:val="nb-NO"/>
      </w:rPr>
      <w:t xml:space="preserve">Drøvten 40 ∙ Gjøl ∙ 9440 Aabybro ∙ Drift: 78 78 34 08 ∙ Adm: 96 18 22 49 ∙ </w:t>
    </w:r>
    <w:hyperlink r:id="rId2">
      <w:r w:rsidRPr="739C4E1C">
        <w:rPr>
          <w:rStyle w:val="Hyperlink"/>
          <w:rFonts w:ascii="Arial Black" w:hAnsi="Arial Black"/>
          <w:sz w:val="20"/>
          <w:szCs w:val="20"/>
          <w:lang w:val="nb-NO"/>
        </w:rPr>
        <w:t>gpkv@gpkv.dk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782A"/>
    <w:multiLevelType w:val="hybridMultilevel"/>
    <w:tmpl w:val="FBDE0968"/>
    <w:lvl w:ilvl="0" w:tplc="43684448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i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8742E"/>
    <w:multiLevelType w:val="hybridMultilevel"/>
    <w:tmpl w:val="4348B118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7DC6AFD8">
      <w:start w:val="1"/>
      <w:numFmt w:val="decimal"/>
      <w:lvlText w:val="%2."/>
      <w:lvlJc w:val="left"/>
      <w:pPr>
        <w:ind w:left="1440" w:hanging="360"/>
      </w:pPr>
      <w:rPr>
        <w:rFonts w:ascii="Arial" w:eastAsia="Calibri" w:hAnsi="Arial" w:cs="Arial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D6374"/>
    <w:multiLevelType w:val="hybridMultilevel"/>
    <w:tmpl w:val="86D2A998"/>
    <w:lvl w:ilvl="0" w:tplc="0FC07F34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A91920"/>
    <w:multiLevelType w:val="hybridMultilevel"/>
    <w:tmpl w:val="87C2C2A4"/>
    <w:lvl w:ilvl="0" w:tplc="80CCAA72">
      <w:start w:val="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F00C3"/>
    <w:multiLevelType w:val="hybridMultilevel"/>
    <w:tmpl w:val="7670035A"/>
    <w:lvl w:ilvl="0" w:tplc="0FC07F3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C9F679D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8D64B9"/>
    <w:multiLevelType w:val="hybridMultilevel"/>
    <w:tmpl w:val="BFB035FA"/>
    <w:lvl w:ilvl="0" w:tplc="64904CE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E1362"/>
    <w:multiLevelType w:val="hybridMultilevel"/>
    <w:tmpl w:val="733E6C3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31EBB"/>
    <w:multiLevelType w:val="hybridMultilevel"/>
    <w:tmpl w:val="5EC4F68E"/>
    <w:lvl w:ilvl="0" w:tplc="D2604BB8">
      <w:start w:val="1"/>
      <w:numFmt w:val="decimal"/>
      <w:pStyle w:val="Overskrift2"/>
      <w:lvlText w:val="%1."/>
      <w:lvlJc w:val="left"/>
      <w:pPr>
        <w:ind w:left="1077" w:hanging="360"/>
      </w:pPr>
    </w:lvl>
    <w:lvl w:ilvl="1" w:tplc="04060019" w:tentative="1">
      <w:start w:val="1"/>
      <w:numFmt w:val="lowerLetter"/>
      <w:lvlText w:val="%2."/>
      <w:lvlJc w:val="left"/>
      <w:pPr>
        <w:ind w:left="1797" w:hanging="360"/>
      </w:pPr>
    </w:lvl>
    <w:lvl w:ilvl="2" w:tplc="0406001B" w:tentative="1">
      <w:start w:val="1"/>
      <w:numFmt w:val="lowerRoman"/>
      <w:lvlText w:val="%3."/>
      <w:lvlJc w:val="right"/>
      <w:pPr>
        <w:ind w:left="2517" w:hanging="180"/>
      </w:pPr>
    </w:lvl>
    <w:lvl w:ilvl="3" w:tplc="0406000F" w:tentative="1">
      <w:start w:val="1"/>
      <w:numFmt w:val="decimal"/>
      <w:lvlText w:val="%4."/>
      <w:lvlJc w:val="left"/>
      <w:pPr>
        <w:ind w:left="3237" w:hanging="360"/>
      </w:pPr>
    </w:lvl>
    <w:lvl w:ilvl="4" w:tplc="04060019" w:tentative="1">
      <w:start w:val="1"/>
      <w:numFmt w:val="lowerLetter"/>
      <w:lvlText w:val="%5."/>
      <w:lvlJc w:val="left"/>
      <w:pPr>
        <w:ind w:left="3957" w:hanging="360"/>
      </w:pPr>
    </w:lvl>
    <w:lvl w:ilvl="5" w:tplc="0406001B" w:tentative="1">
      <w:start w:val="1"/>
      <w:numFmt w:val="lowerRoman"/>
      <w:lvlText w:val="%6."/>
      <w:lvlJc w:val="right"/>
      <w:pPr>
        <w:ind w:left="4677" w:hanging="180"/>
      </w:pPr>
    </w:lvl>
    <w:lvl w:ilvl="6" w:tplc="0406000F" w:tentative="1">
      <w:start w:val="1"/>
      <w:numFmt w:val="decimal"/>
      <w:lvlText w:val="%7."/>
      <w:lvlJc w:val="left"/>
      <w:pPr>
        <w:ind w:left="5397" w:hanging="360"/>
      </w:pPr>
    </w:lvl>
    <w:lvl w:ilvl="7" w:tplc="04060019" w:tentative="1">
      <w:start w:val="1"/>
      <w:numFmt w:val="lowerLetter"/>
      <w:lvlText w:val="%8."/>
      <w:lvlJc w:val="left"/>
      <w:pPr>
        <w:ind w:left="6117" w:hanging="360"/>
      </w:pPr>
    </w:lvl>
    <w:lvl w:ilvl="8" w:tplc="040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48FF19FC"/>
    <w:multiLevelType w:val="hybridMultilevel"/>
    <w:tmpl w:val="3DB80ED2"/>
    <w:lvl w:ilvl="0" w:tplc="59A205A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3D79F"/>
    <w:multiLevelType w:val="hybridMultilevel"/>
    <w:tmpl w:val="45309936"/>
    <w:lvl w:ilvl="0" w:tplc="39A4D87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D587D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968F75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67831A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24DF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522582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06E5B5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E1A781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BAE535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8033D4"/>
    <w:multiLevelType w:val="hybridMultilevel"/>
    <w:tmpl w:val="31641BA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FB22A6"/>
    <w:multiLevelType w:val="hybridMultilevel"/>
    <w:tmpl w:val="D410F67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F75DCA"/>
    <w:multiLevelType w:val="hybridMultilevel"/>
    <w:tmpl w:val="9B30FB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11375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D1933FF"/>
    <w:multiLevelType w:val="hybridMultilevel"/>
    <w:tmpl w:val="89C6D2B0"/>
    <w:lvl w:ilvl="0" w:tplc="20B632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C70B16"/>
    <w:multiLevelType w:val="hybridMultilevel"/>
    <w:tmpl w:val="0C50BF3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752497">
    <w:abstractNumId w:val="9"/>
  </w:num>
  <w:num w:numId="2" w16cid:durableId="79522116">
    <w:abstractNumId w:val="11"/>
  </w:num>
  <w:num w:numId="3" w16cid:durableId="531067444">
    <w:abstractNumId w:val="7"/>
  </w:num>
  <w:num w:numId="4" w16cid:durableId="263734838">
    <w:abstractNumId w:val="12"/>
  </w:num>
  <w:num w:numId="5" w16cid:durableId="1608000422">
    <w:abstractNumId w:val="8"/>
  </w:num>
  <w:num w:numId="6" w16cid:durableId="1429622804">
    <w:abstractNumId w:val="3"/>
  </w:num>
  <w:num w:numId="7" w16cid:durableId="217864205">
    <w:abstractNumId w:val="5"/>
  </w:num>
  <w:num w:numId="8" w16cid:durableId="554707367">
    <w:abstractNumId w:val="14"/>
  </w:num>
  <w:num w:numId="9" w16cid:durableId="1835029315">
    <w:abstractNumId w:val="2"/>
  </w:num>
  <w:num w:numId="10" w16cid:durableId="2080202305">
    <w:abstractNumId w:val="0"/>
  </w:num>
  <w:num w:numId="11" w16cid:durableId="1195998907">
    <w:abstractNumId w:val="6"/>
  </w:num>
  <w:num w:numId="12" w16cid:durableId="1523930630">
    <w:abstractNumId w:val="10"/>
  </w:num>
  <w:num w:numId="13" w16cid:durableId="297153853">
    <w:abstractNumId w:val="4"/>
  </w:num>
  <w:num w:numId="14" w16cid:durableId="785541636">
    <w:abstractNumId w:val="13"/>
  </w:num>
  <w:num w:numId="15" w16cid:durableId="669721901">
    <w:abstractNumId w:val="15"/>
  </w:num>
  <w:num w:numId="16" w16cid:durableId="2028629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8A"/>
    <w:rsid w:val="000004EB"/>
    <w:rsid w:val="00000922"/>
    <w:rsid w:val="0000121B"/>
    <w:rsid w:val="00002F8C"/>
    <w:rsid w:val="00007580"/>
    <w:rsid w:val="00014559"/>
    <w:rsid w:val="00017860"/>
    <w:rsid w:val="00017E8A"/>
    <w:rsid w:val="000212B4"/>
    <w:rsid w:val="0002333A"/>
    <w:rsid w:val="00026DE9"/>
    <w:rsid w:val="00033215"/>
    <w:rsid w:val="00035955"/>
    <w:rsid w:val="00036DE8"/>
    <w:rsid w:val="00037F2D"/>
    <w:rsid w:val="0004349C"/>
    <w:rsid w:val="00047D7C"/>
    <w:rsid w:val="000549C9"/>
    <w:rsid w:val="00066F27"/>
    <w:rsid w:val="000678E1"/>
    <w:rsid w:val="000756CF"/>
    <w:rsid w:val="0007589A"/>
    <w:rsid w:val="0008047C"/>
    <w:rsid w:val="00081471"/>
    <w:rsid w:val="00082A48"/>
    <w:rsid w:val="00090BE5"/>
    <w:rsid w:val="000938DE"/>
    <w:rsid w:val="00094D05"/>
    <w:rsid w:val="00094E27"/>
    <w:rsid w:val="00096777"/>
    <w:rsid w:val="00097B0F"/>
    <w:rsid w:val="000A0851"/>
    <w:rsid w:val="000A22CC"/>
    <w:rsid w:val="000A4775"/>
    <w:rsid w:val="000B1F16"/>
    <w:rsid w:val="000B2ADF"/>
    <w:rsid w:val="000B3D06"/>
    <w:rsid w:val="000C1400"/>
    <w:rsid w:val="000C7796"/>
    <w:rsid w:val="000D01AD"/>
    <w:rsid w:val="000D4095"/>
    <w:rsid w:val="000D4DAC"/>
    <w:rsid w:val="000D59D6"/>
    <w:rsid w:val="000D5AC0"/>
    <w:rsid w:val="000D5EA7"/>
    <w:rsid w:val="000E09D6"/>
    <w:rsid w:val="000E0C8E"/>
    <w:rsid w:val="000E60DE"/>
    <w:rsid w:val="000F198D"/>
    <w:rsid w:val="000F5D58"/>
    <w:rsid w:val="000F738F"/>
    <w:rsid w:val="001003B8"/>
    <w:rsid w:val="00101505"/>
    <w:rsid w:val="001046CC"/>
    <w:rsid w:val="00107A93"/>
    <w:rsid w:val="00116993"/>
    <w:rsid w:val="001204A2"/>
    <w:rsid w:val="00121FE7"/>
    <w:rsid w:val="00122DD8"/>
    <w:rsid w:val="00123719"/>
    <w:rsid w:val="001301C1"/>
    <w:rsid w:val="0013370A"/>
    <w:rsid w:val="00135BD5"/>
    <w:rsid w:val="001376D0"/>
    <w:rsid w:val="00144855"/>
    <w:rsid w:val="00150480"/>
    <w:rsid w:val="00151BC8"/>
    <w:rsid w:val="00151E17"/>
    <w:rsid w:val="00152153"/>
    <w:rsid w:val="00153616"/>
    <w:rsid w:val="00153D1C"/>
    <w:rsid w:val="00155348"/>
    <w:rsid w:val="001572ED"/>
    <w:rsid w:val="00157A33"/>
    <w:rsid w:val="0016258D"/>
    <w:rsid w:val="00164E57"/>
    <w:rsid w:val="00165FCE"/>
    <w:rsid w:val="00170D86"/>
    <w:rsid w:val="0017311C"/>
    <w:rsid w:val="001815C7"/>
    <w:rsid w:val="0018172F"/>
    <w:rsid w:val="00182317"/>
    <w:rsid w:val="00193CBC"/>
    <w:rsid w:val="001A20A5"/>
    <w:rsid w:val="001A6425"/>
    <w:rsid w:val="001A7691"/>
    <w:rsid w:val="001B02BA"/>
    <w:rsid w:val="001B18F9"/>
    <w:rsid w:val="001B2806"/>
    <w:rsid w:val="001B2DC0"/>
    <w:rsid w:val="001B676E"/>
    <w:rsid w:val="001C288E"/>
    <w:rsid w:val="001C3C39"/>
    <w:rsid w:val="001C425D"/>
    <w:rsid w:val="001C42CD"/>
    <w:rsid w:val="001C630E"/>
    <w:rsid w:val="001C6846"/>
    <w:rsid w:val="001D45C1"/>
    <w:rsid w:val="001D6A97"/>
    <w:rsid w:val="001D7B58"/>
    <w:rsid w:val="001E0DC0"/>
    <w:rsid w:val="001E10A3"/>
    <w:rsid w:val="001E2A6B"/>
    <w:rsid w:val="001E356F"/>
    <w:rsid w:val="001E5089"/>
    <w:rsid w:val="001F36B1"/>
    <w:rsid w:val="001F3A9F"/>
    <w:rsid w:val="001F3EF5"/>
    <w:rsid w:val="001F58FB"/>
    <w:rsid w:val="001F7642"/>
    <w:rsid w:val="001F7DA1"/>
    <w:rsid w:val="002008CC"/>
    <w:rsid w:val="0020248C"/>
    <w:rsid w:val="00202760"/>
    <w:rsid w:val="00204260"/>
    <w:rsid w:val="00205CE5"/>
    <w:rsid w:val="00207967"/>
    <w:rsid w:val="00214967"/>
    <w:rsid w:val="00215B28"/>
    <w:rsid w:val="002164AF"/>
    <w:rsid w:val="002177B2"/>
    <w:rsid w:val="00230FD2"/>
    <w:rsid w:val="00232DF6"/>
    <w:rsid w:val="002350B3"/>
    <w:rsid w:val="00235561"/>
    <w:rsid w:val="00237615"/>
    <w:rsid w:val="00242EBF"/>
    <w:rsid w:val="00254DFA"/>
    <w:rsid w:val="002557AF"/>
    <w:rsid w:val="00256257"/>
    <w:rsid w:val="0026075F"/>
    <w:rsid w:val="00260F62"/>
    <w:rsid w:val="00265596"/>
    <w:rsid w:val="00265D96"/>
    <w:rsid w:val="0027117C"/>
    <w:rsid w:val="00275058"/>
    <w:rsid w:val="00275B90"/>
    <w:rsid w:val="00276210"/>
    <w:rsid w:val="002900FA"/>
    <w:rsid w:val="00293302"/>
    <w:rsid w:val="0029588C"/>
    <w:rsid w:val="002A0553"/>
    <w:rsid w:val="002A0C91"/>
    <w:rsid w:val="002A23F2"/>
    <w:rsid w:val="002A5053"/>
    <w:rsid w:val="002B06D7"/>
    <w:rsid w:val="002B186D"/>
    <w:rsid w:val="002B5FA5"/>
    <w:rsid w:val="002B7891"/>
    <w:rsid w:val="002C0340"/>
    <w:rsid w:val="002C17CB"/>
    <w:rsid w:val="002C3E55"/>
    <w:rsid w:val="002C43B5"/>
    <w:rsid w:val="002C5082"/>
    <w:rsid w:val="002C5C49"/>
    <w:rsid w:val="002C6C3B"/>
    <w:rsid w:val="002D00AB"/>
    <w:rsid w:val="002D1259"/>
    <w:rsid w:val="002D61F9"/>
    <w:rsid w:val="002E538C"/>
    <w:rsid w:val="002E6AA8"/>
    <w:rsid w:val="002F167B"/>
    <w:rsid w:val="002F64DE"/>
    <w:rsid w:val="003004E1"/>
    <w:rsid w:val="003045EC"/>
    <w:rsid w:val="00305E15"/>
    <w:rsid w:val="00307E84"/>
    <w:rsid w:val="003109CE"/>
    <w:rsid w:val="00310F27"/>
    <w:rsid w:val="0031219E"/>
    <w:rsid w:val="003125A8"/>
    <w:rsid w:val="00313082"/>
    <w:rsid w:val="00314A78"/>
    <w:rsid w:val="0031551B"/>
    <w:rsid w:val="00315A75"/>
    <w:rsid w:val="003206FB"/>
    <w:rsid w:val="0032175B"/>
    <w:rsid w:val="0032289D"/>
    <w:rsid w:val="0032375D"/>
    <w:rsid w:val="00325351"/>
    <w:rsid w:val="0032765F"/>
    <w:rsid w:val="0032C384"/>
    <w:rsid w:val="0033210A"/>
    <w:rsid w:val="0034141B"/>
    <w:rsid w:val="00346F0B"/>
    <w:rsid w:val="00347E2A"/>
    <w:rsid w:val="0035032E"/>
    <w:rsid w:val="003531D4"/>
    <w:rsid w:val="003536B8"/>
    <w:rsid w:val="00354065"/>
    <w:rsid w:val="003553B4"/>
    <w:rsid w:val="00355C92"/>
    <w:rsid w:val="00356196"/>
    <w:rsid w:val="00360CFE"/>
    <w:rsid w:val="00362A88"/>
    <w:rsid w:val="00372422"/>
    <w:rsid w:val="003813AF"/>
    <w:rsid w:val="00384B6A"/>
    <w:rsid w:val="00384ED3"/>
    <w:rsid w:val="003856E0"/>
    <w:rsid w:val="003856FD"/>
    <w:rsid w:val="003902CD"/>
    <w:rsid w:val="00390AC1"/>
    <w:rsid w:val="003915A2"/>
    <w:rsid w:val="00396181"/>
    <w:rsid w:val="003975E2"/>
    <w:rsid w:val="003A1F83"/>
    <w:rsid w:val="003A36F7"/>
    <w:rsid w:val="003A3992"/>
    <w:rsid w:val="003A3E2D"/>
    <w:rsid w:val="003A4188"/>
    <w:rsid w:val="003A50C7"/>
    <w:rsid w:val="003B38FD"/>
    <w:rsid w:val="003B4194"/>
    <w:rsid w:val="003C091B"/>
    <w:rsid w:val="003C3B0A"/>
    <w:rsid w:val="003C438F"/>
    <w:rsid w:val="003C4788"/>
    <w:rsid w:val="003C6563"/>
    <w:rsid w:val="003D37A7"/>
    <w:rsid w:val="003D58C8"/>
    <w:rsid w:val="003D5BE7"/>
    <w:rsid w:val="003D76FD"/>
    <w:rsid w:val="003E289D"/>
    <w:rsid w:val="003E5137"/>
    <w:rsid w:val="003E74C4"/>
    <w:rsid w:val="003F28A6"/>
    <w:rsid w:val="003F2DF0"/>
    <w:rsid w:val="003F3165"/>
    <w:rsid w:val="00400670"/>
    <w:rsid w:val="00404A85"/>
    <w:rsid w:val="0040639E"/>
    <w:rsid w:val="00420BE1"/>
    <w:rsid w:val="00422596"/>
    <w:rsid w:val="004309C9"/>
    <w:rsid w:val="004328C7"/>
    <w:rsid w:val="00434995"/>
    <w:rsid w:val="00442124"/>
    <w:rsid w:val="00444898"/>
    <w:rsid w:val="00445321"/>
    <w:rsid w:val="00447B57"/>
    <w:rsid w:val="00450299"/>
    <w:rsid w:val="00456B94"/>
    <w:rsid w:val="00456FA4"/>
    <w:rsid w:val="00460C48"/>
    <w:rsid w:val="00467D8D"/>
    <w:rsid w:val="00477001"/>
    <w:rsid w:val="00481248"/>
    <w:rsid w:val="00481430"/>
    <w:rsid w:val="004835AB"/>
    <w:rsid w:val="00484CDA"/>
    <w:rsid w:val="0048569F"/>
    <w:rsid w:val="00485AEE"/>
    <w:rsid w:val="0048615B"/>
    <w:rsid w:val="00487645"/>
    <w:rsid w:val="004878E4"/>
    <w:rsid w:val="004934F6"/>
    <w:rsid w:val="00493AE9"/>
    <w:rsid w:val="004949D7"/>
    <w:rsid w:val="00495F7C"/>
    <w:rsid w:val="00496EA3"/>
    <w:rsid w:val="00497CB9"/>
    <w:rsid w:val="004A08AA"/>
    <w:rsid w:val="004A1FDB"/>
    <w:rsid w:val="004A2FD4"/>
    <w:rsid w:val="004A4EC1"/>
    <w:rsid w:val="004A58C8"/>
    <w:rsid w:val="004A66CE"/>
    <w:rsid w:val="004B028D"/>
    <w:rsid w:val="004B0356"/>
    <w:rsid w:val="004B30CF"/>
    <w:rsid w:val="004B3383"/>
    <w:rsid w:val="004B692D"/>
    <w:rsid w:val="004B6B36"/>
    <w:rsid w:val="004C2475"/>
    <w:rsid w:val="004C3D90"/>
    <w:rsid w:val="004C58E3"/>
    <w:rsid w:val="004C73FD"/>
    <w:rsid w:val="004D3F21"/>
    <w:rsid w:val="004E1130"/>
    <w:rsid w:val="004E1658"/>
    <w:rsid w:val="004E4C4E"/>
    <w:rsid w:val="004E5331"/>
    <w:rsid w:val="004F18E1"/>
    <w:rsid w:val="004F224B"/>
    <w:rsid w:val="00500828"/>
    <w:rsid w:val="0050137B"/>
    <w:rsid w:val="0050214C"/>
    <w:rsid w:val="00502345"/>
    <w:rsid w:val="00506550"/>
    <w:rsid w:val="00517BAE"/>
    <w:rsid w:val="0052387B"/>
    <w:rsid w:val="00525F83"/>
    <w:rsid w:val="005265CC"/>
    <w:rsid w:val="0052754D"/>
    <w:rsid w:val="005325AB"/>
    <w:rsid w:val="00532733"/>
    <w:rsid w:val="005347D9"/>
    <w:rsid w:val="00547C7E"/>
    <w:rsid w:val="00550BE1"/>
    <w:rsid w:val="00553D3D"/>
    <w:rsid w:val="00556FE0"/>
    <w:rsid w:val="00560D3D"/>
    <w:rsid w:val="00560E7B"/>
    <w:rsid w:val="005628ED"/>
    <w:rsid w:val="00570E37"/>
    <w:rsid w:val="00574608"/>
    <w:rsid w:val="00577BBC"/>
    <w:rsid w:val="00577E95"/>
    <w:rsid w:val="00582427"/>
    <w:rsid w:val="00585C2A"/>
    <w:rsid w:val="00585FF9"/>
    <w:rsid w:val="00590D91"/>
    <w:rsid w:val="00592AF8"/>
    <w:rsid w:val="0059722F"/>
    <w:rsid w:val="005A0986"/>
    <w:rsid w:val="005A2032"/>
    <w:rsid w:val="005A20C1"/>
    <w:rsid w:val="005B11C4"/>
    <w:rsid w:val="005B209E"/>
    <w:rsid w:val="005B3AFB"/>
    <w:rsid w:val="005B47D0"/>
    <w:rsid w:val="005B58CB"/>
    <w:rsid w:val="005C17DD"/>
    <w:rsid w:val="005C254B"/>
    <w:rsid w:val="005C2F66"/>
    <w:rsid w:val="005C6D09"/>
    <w:rsid w:val="005D3D11"/>
    <w:rsid w:val="005D480D"/>
    <w:rsid w:val="005D5EB9"/>
    <w:rsid w:val="005D7E61"/>
    <w:rsid w:val="005E1420"/>
    <w:rsid w:val="005E3626"/>
    <w:rsid w:val="005E3C0B"/>
    <w:rsid w:val="005E3E38"/>
    <w:rsid w:val="005E4FBC"/>
    <w:rsid w:val="005F2A16"/>
    <w:rsid w:val="005F3048"/>
    <w:rsid w:val="005F48AF"/>
    <w:rsid w:val="005F5229"/>
    <w:rsid w:val="005F6038"/>
    <w:rsid w:val="005F6DF2"/>
    <w:rsid w:val="005F71B9"/>
    <w:rsid w:val="005F73BD"/>
    <w:rsid w:val="00602AD8"/>
    <w:rsid w:val="00605456"/>
    <w:rsid w:val="006154C3"/>
    <w:rsid w:val="00621D14"/>
    <w:rsid w:val="0062233A"/>
    <w:rsid w:val="0062301D"/>
    <w:rsid w:val="006271FF"/>
    <w:rsid w:val="006313C6"/>
    <w:rsid w:val="006436E4"/>
    <w:rsid w:val="00647A0C"/>
    <w:rsid w:val="006554CB"/>
    <w:rsid w:val="00656096"/>
    <w:rsid w:val="006606E5"/>
    <w:rsid w:val="00661625"/>
    <w:rsid w:val="00664233"/>
    <w:rsid w:val="00664618"/>
    <w:rsid w:val="00665A89"/>
    <w:rsid w:val="006716CE"/>
    <w:rsid w:val="006722FE"/>
    <w:rsid w:val="00672603"/>
    <w:rsid w:val="00672B2E"/>
    <w:rsid w:val="006742C5"/>
    <w:rsid w:val="00676FF9"/>
    <w:rsid w:val="00677E6D"/>
    <w:rsid w:val="00682818"/>
    <w:rsid w:val="00683C37"/>
    <w:rsid w:val="006846BF"/>
    <w:rsid w:val="00684C80"/>
    <w:rsid w:val="00687CEA"/>
    <w:rsid w:val="006965C9"/>
    <w:rsid w:val="00697B58"/>
    <w:rsid w:val="006A2160"/>
    <w:rsid w:val="006A602F"/>
    <w:rsid w:val="006A65AD"/>
    <w:rsid w:val="006A72FD"/>
    <w:rsid w:val="006B12AD"/>
    <w:rsid w:val="006B29ED"/>
    <w:rsid w:val="006B3788"/>
    <w:rsid w:val="006B5797"/>
    <w:rsid w:val="006C019E"/>
    <w:rsid w:val="006C156E"/>
    <w:rsid w:val="006C52DE"/>
    <w:rsid w:val="006D3355"/>
    <w:rsid w:val="006D5178"/>
    <w:rsid w:val="006D739A"/>
    <w:rsid w:val="006D772C"/>
    <w:rsid w:val="006E1C7D"/>
    <w:rsid w:val="006F09A1"/>
    <w:rsid w:val="006F176F"/>
    <w:rsid w:val="006F45CA"/>
    <w:rsid w:val="006F4A7D"/>
    <w:rsid w:val="006F541C"/>
    <w:rsid w:val="007033B9"/>
    <w:rsid w:val="00705D61"/>
    <w:rsid w:val="007078E1"/>
    <w:rsid w:val="00717324"/>
    <w:rsid w:val="00727BCC"/>
    <w:rsid w:val="00733C14"/>
    <w:rsid w:val="007414C9"/>
    <w:rsid w:val="0074161D"/>
    <w:rsid w:val="007416B6"/>
    <w:rsid w:val="00742FC4"/>
    <w:rsid w:val="00743BEE"/>
    <w:rsid w:val="00744352"/>
    <w:rsid w:val="00744ACD"/>
    <w:rsid w:val="00746714"/>
    <w:rsid w:val="007502F2"/>
    <w:rsid w:val="00751C7E"/>
    <w:rsid w:val="00763E7D"/>
    <w:rsid w:val="00780858"/>
    <w:rsid w:val="00783E8A"/>
    <w:rsid w:val="00785CFE"/>
    <w:rsid w:val="007866AD"/>
    <w:rsid w:val="0079068C"/>
    <w:rsid w:val="00791C80"/>
    <w:rsid w:val="007940EE"/>
    <w:rsid w:val="00794F4D"/>
    <w:rsid w:val="007953A2"/>
    <w:rsid w:val="007958B8"/>
    <w:rsid w:val="00796942"/>
    <w:rsid w:val="00796EDE"/>
    <w:rsid w:val="007A1F25"/>
    <w:rsid w:val="007A2B55"/>
    <w:rsid w:val="007A521D"/>
    <w:rsid w:val="007A76FF"/>
    <w:rsid w:val="007B2B53"/>
    <w:rsid w:val="007B4F02"/>
    <w:rsid w:val="007B6734"/>
    <w:rsid w:val="007C2B0A"/>
    <w:rsid w:val="007C47A7"/>
    <w:rsid w:val="007C5038"/>
    <w:rsid w:val="007C6B0D"/>
    <w:rsid w:val="007D2A96"/>
    <w:rsid w:val="007D5E77"/>
    <w:rsid w:val="007D6E4C"/>
    <w:rsid w:val="007D6F50"/>
    <w:rsid w:val="007E0834"/>
    <w:rsid w:val="007E1D3F"/>
    <w:rsid w:val="007F0C83"/>
    <w:rsid w:val="007F1215"/>
    <w:rsid w:val="007F6263"/>
    <w:rsid w:val="007F65C0"/>
    <w:rsid w:val="00802C65"/>
    <w:rsid w:val="00803A90"/>
    <w:rsid w:val="00804353"/>
    <w:rsid w:val="008058CF"/>
    <w:rsid w:val="00805CE6"/>
    <w:rsid w:val="00806F81"/>
    <w:rsid w:val="00807EE1"/>
    <w:rsid w:val="008142BA"/>
    <w:rsid w:val="008148F0"/>
    <w:rsid w:val="00814B7F"/>
    <w:rsid w:val="008217C7"/>
    <w:rsid w:val="0082405B"/>
    <w:rsid w:val="0082789B"/>
    <w:rsid w:val="00833F64"/>
    <w:rsid w:val="00835852"/>
    <w:rsid w:val="00836164"/>
    <w:rsid w:val="00837902"/>
    <w:rsid w:val="008408E5"/>
    <w:rsid w:val="00842613"/>
    <w:rsid w:val="008447DA"/>
    <w:rsid w:val="00856877"/>
    <w:rsid w:val="00861375"/>
    <w:rsid w:val="00864054"/>
    <w:rsid w:val="00873ABD"/>
    <w:rsid w:val="00873CB9"/>
    <w:rsid w:val="00875719"/>
    <w:rsid w:val="008764AE"/>
    <w:rsid w:val="008803E6"/>
    <w:rsid w:val="00881D50"/>
    <w:rsid w:val="00885371"/>
    <w:rsid w:val="00890753"/>
    <w:rsid w:val="008939D0"/>
    <w:rsid w:val="00895329"/>
    <w:rsid w:val="0089575F"/>
    <w:rsid w:val="008A0F5E"/>
    <w:rsid w:val="008A4918"/>
    <w:rsid w:val="008B7729"/>
    <w:rsid w:val="008C1042"/>
    <w:rsid w:val="008C308D"/>
    <w:rsid w:val="008C3255"/>
    <w:rsid w:val="008C3313"/>
    <w:rsid w:val="008C37EC"/>
    <w:rsid w:val="008C51D6"/>
    <w:rsid w:val="008C53DE"/>
    <w:rsid w:val="008D3625"/>
    <w:rsid w:val="008D76BE"/>
    <w:rsid w:val="008E1781"/>
    <w:rsid w:val="008E22F1"/>
    <w:rsid w:val="008E478A"/>
    <w:rsid w:val="008E782E"/>
    <w:rsid w:val="008F0BE6"/>
    <w:rsid w:val="008F19B3"/>
    <w:rsid w:val="008F53F2"/>
    <w:rsid w:val="00900174"/>
    <w:rsid w:val="009001C0"/>
    <w:rsid w:val="00901B81"/>
    <w:rsid w:val="00903EC2"/>
    <w:rsid w:val="00906AAD"/>
    <w:rsid w:val="009176A6"/>
    <w:rsid w:val="00924344"/>
    <w:rsid w:val="00926207"/>
    <w:rsid w:val="00926B08"/>
    <w:rsid w:val="00927352"/>
    <w:rsid w:val="009302F5"/>
    <w:rsid w:val="00930DBE"/>
    <w:rsid w:val="00931CE2"/>
    <w:rsid w:val="00937E37"/>
    <w:rsid w:val="00942373"/>
    <w:rsid w:val="009446FB"/>
    <w:rsid w:val="00951C18"/>
    <w:rsid w:val="009521FE"/>
    <w:rsid w:val="00954D80"/>
    <w:rsid w:val="00955101"/>
    <w:rsid w:val="00961B8E"/>
    <w:rsid w:val="00965C94"/>
    <w:rsid w:val="00967D60"/>
    <w:rsid w:val="00972572"/>
    <w:rsid w:val="009747C6"/>
    <w:rsid w:val="00976EBC"/>
    <w:rsid w:val="0098034E"/>
    <w:rsid w:val="00980D05"/>
    <w:rsid w:val="00981509"/>
    <w:rsid w:val="009828FB"/>
    <w:rsid w:val="00984B5D"/>
    <w:rsid w:val="0099146E"/>
    <w:rsid w:val="00994B0F"/>
    <w:rsid w:val="00997CA6"/>
    <w:rsid w:val="009A3062"/>
    <w:rsid w:val="009B318D"/>
    <w:rsid w:val="009B3D52"/>
    <w:rsid w:val="009B3F30"/>
    <w:rsid w:val="009B718D"/>
    <w:rsid w:val="009C16A2"/>
    <w:rsid w:val="009C1AE6"/>
    <w:rsid w:val="009C6DE0"/>
    <w:rsid w:val="009D189A"/>
    <w:rsid w:val="009D1F2D"/>
    <w:rsid w:val="009D68D5"/>
    <w:rsid w:val="009D7059"/>
    <w:rsid w:val="009E1CF4"/>
    <w:rsid w:val="009E3518"/>
    <w:rsid w:val="009F3711"/>
    <w:rsid w:val="009F6981"/>
    <w:rsid w:val="009F7386"/>
    <w:rsid w:val="00A0094E"/>
    <w:rsid w:val="00A11F21"/>
    <w:rsid w:val="00A13DBD"/>
    <w:rsid w:val="00A13EBE"/>
    <w:rsid w:val="00A1465B"/>
    <w:rsid w:val="00A20FE5"/>
    <w:rsid w:val="00A2213F"/>
    <w:rsid w:val="00A22302"/>
    <w:rsid w:val="00A22B5A"/>
    <w:rsid w:val="00A23368"/>
    <w:rsid w:val="00A2706E"/>
    <w:rsid w:val="00A42639"/>
    <w:rsid w:val="00A42D0A"/>
    <w:rsid w:val="00A44EFC"/>
    <w:rsid w:val="00A4752D"/>
    <w:rsid w:val="00A543C6"/>
    <w:rsid w:val="00A56A16"/>
    <w:rsid w:val="00A60C4B"/>
    <w:rsid w:val="00A63A71"/>
    <w:rsid w:val="00A66E10"/>
    <w:rsid w:val="00A67F7A"/>
    <w:rsid w:val="00A72C70"/>
    <w:rsid w:val="00A7755F"/>
    <w:rsid w:val="00A81357"/>
    <w:rsid w:val="00A81B0C"/>
    <w:rsid w:val="00A82AA2"/>
    <w:rsid w:val="00A84FFD"/>
    <w:rsid w:val="00A852B8"/>
    <w:rsid w:val="00A87F79"/>
    <w:rsid w:val="00A90786"/>
    <w:rsid w:val="00A90D39"/>
    <w:rsid w:val="00A92D84"/>
    <w:rsid w:val="00A94043"/>
    <w:rsid w:val="00A955EF"/>
    <w:rsid w:val="00A9572B"/>
    <w:rsid w:val="00AA5ED4"/>
    <w:rsid w:val="00AA6333"/>
    <w:rsid w:val="00AB002A"/>
    <w:rsid w:val="00AC0434"/>
    <w:rsid w:val="00AC0D0B"/>
    <w:rsid w:val="00AC0E66"/>
    <w:rsid w:val="00AC6FA6"/>
    <w:rsid w:val="00AD06DB"/>
    <w:rsid w:val="00AD16B1"/>
    <w:rsid w:val="00AD218C"/>
    <w:rsid w:val="00AD3F21"/>
    <w:rsid w:val="00AD4622"/>
    <w:rsid w:val="00AD4AC5"/>
    <w:rsid w:val="00AE1F19"/>
    <w:rsid w:val="00AE2183"/>
    <w:rsid w:val="00AE322D"/>
    <w:rsid w:val="00AE61F0"/>
    <w:rsid w:val="00AF0852"/>
    <w:rsid w:val="00AF1B46"/>
    <w:rsid w:val="00AF359F"/>
    <w:rsid w:val="00AF48E2"/>
    <w:rsid w:val="00B03819"/>
    <w:rsid w:val="00B10BE3"/>
    <w:rsid w:val="00B11AA4"/>
    <w:rsid w:val="00B12821"/>
    <w:rsid w:val="00B142BA"/>
    <w:rsid w:val="00B21821"/>
    <w:rsid w:val="00B21CB8"/>
    <w:rsid w:val="00B368CC"/>
    <w:rsid w:val="00B37E33"/>
    <w:rsid w:val="00B4087D"/>
    <w:rsid w:val="00B4109F"/>
    <w:rsid w:val="00B428F3"/>
    <w:rsid w:val="00B4487C"/>
    <w:rsid w:val="00B50652"/>
    <w:rsid w:val="00B60663"/>
    <w:rsid w:val="00B6112C"/>
    <w:rsid w:val="00B651F6"/>
    <w:rsid w:val="00B670E0"/>
    <w:rsid w:val="00B73037"/>
    <w:rsid w:val="00B83719"/>
    <w:rsid w:val="00B84394"/>
    <w:rsid w:val="00B86DC3"/>
    <w:rsid w:val="00B92CB1"/>
    <w:rsid w:val="00BA0827"/>
    <w:rsid w:val="00BA29F5"/>
    <w:rsid w:val="00BA33FA"/>
    <w:rsid w:val="00BA4FFE"/>
    <w:rsid w:val="00BA6699"/>
    <w:rsid w:val="00BB1A0B"/>
    <w:rsid w:val="00BB1E3C"/>
    <w:rsid w:val="00BB3F7F"/>
    <w:rsid w:val="00BB5536"/>
    <w:rsid w:val="00BC59ED"/>
    <w:rsid w:val="00BD245C"/>
    <w:rsid w:val="00BD5D88"/>
    <w:rsid w:val="00BD6AD5"/>
    <w:rsid w:val="00BD7F28"/>
    <w:rsid w:val="00BE05FB"/>
    <w:rsid w:val="00BE1619"/>
    <w:rsid w:val="00BE2548"/>
    <w:rsid w:val="00BE296A"/>
    <w:rsid w:val="00BE343A"/>
    <w:rsid w:val="00BF0F18"/>
    <w:rsid w:val="00BF133D"/>
    <w:rsid w:val="00BF1A10"/>
    <w:rsid w:val="00BF1B54"/>
    <w:rsid w:val="00BF399A"/>
    <w:rsid w:val="00BF5DCA"/>
    <w:rsid w:val="00BF62AA"/>
    <w:rsid w:val="00BF6929"/>
    <w:rsid w:val="00C004BE"/>
    <w:rsid w:val="00C07D28"/>
    <w:rsid w:val="00C07F27"/>
    <w:rsid w:val="00C11C44"/>
    <w:rsid w:val="00C1413A"/>
    <w:rsid w:val="00C15890"/>
    <w:rsid w:val="00C16CA8"/>
    <w:rsid w:val="00C20199"/>
    <w:rsid w:val="00C21A6E"/>
    <w:rsid w:val="00C240D3"/>
    <w:rsid w:val="00C2438D"/>
    <w:rsid w:val="00C244D7"/>
    <w:rsid w:val="00C34479"/>
    <w:rsid w:val="00C3704F"/>
    <w:rsid w:val="00C3799A"/>
    <w:rsid w:val="00C42F33"/>
    <w:rsid w:val="00C46CB0"/>
    <w:rsid w:val="00C5047D"/>
    <w:rsid w:val="00C56C81"/>
    <w:rsid w:val="00C5734C"/>
    <w:rsid w:val="00C609E5"/>
    <w:rsid w:val="00C61997"/>
    <w:rsid w:val="00C71066"/>
    <w:rsid w:val="00C729B9"/>
    <w:rsid w:val="00C75B6D"/>
    <w:rsid w:val="00C75FEE"/>
    <w:rsid w:val="00C76CB2"/>
    <w:rsid w:val="00C807F3"/>
    <w:rsid w:val="00C811E3"/>
    <w:rsid w:val="00C85D78"/>
    <w:rsid w:val="00C92A4A"/>
    <w:rsid w:val="00C93856"/>
    <w:rsid w:val="00C93942"/>
    <w:rsid w:val="00CA49BC"/>
    <w:rsid w:val="00CA54B3"/>
    <w:rsid w:val="00CA7139"/>
    <w:rsid w:val="00CC54D2"/>
    <w:rsid w:val="00CD03B3"/>
    <w:rsid w:val="00CD1CA5"/>
    <w:rsid w:val="00CD258C"/>
    <w:rsid w:val="00CD33FC"/>
    <w:rsid w:val="00CD396D"/>
    <w:rsid w:val="00CD42F9"/>
    <w:rsid w:val="00CD5B23"/>
    <w:rsid w:val="00CE0DDC"/>
    <w:rsid w:val="00CE227E"/>
    <w:rsid w:val="00CE6297"/>
    <w:rsid w:val="00CF5E06"/>
    <w:rsid w:val="00D066EE"/>
    <w:rsid w:val="00D0672E"/>
    <w:rsid w:val="00D10FBB"/>
    <w:rsid w:val="00D13D44"/>
    <w:rsid w:val="00D14348"/>
    <w:rsid w:val="00D15F81"/>
    <w:rsid w:val="00D16E53"/>
    <w:rsid w:val="00D22E52"/>
    <w:rsid w:val="00D25E40"/>
    <w:rsid w:val="00D27345"/>
    <w:rsid w:val="00D30AEC"/>
    <w:rsid w:val="00D31C54"/>
    <w:rsid w:val="00D33B4A"/>
    <w:rsid w:val="00D33EAA"/>
    <w:rsid w:val="00D34C33"/>
    <w:rsid w:val="00D40D46"/>
    <w:rsid w:val="00D456D2"/>
    <w:rsid w:val="00D45B47"/>
    <w:rsid w:val="00D4679F"/>
    <w:rsid w:val="00D469B1"/>
    <w:rsid w:val="00D52437"/>
    <w:rsid w:val="00D557B7"/>
    <w:rsid w:val="00D60190"/>
    <w:rsid w:val="00D60B04"/>
    <w:rsid w:val="00D614C8"/>
    <w:rsid w:val="00D648CC"/>
    <w:rsid w:val="00D6692F"/>
    <w:rsid w:val="00D67876"/>
    <w:rsid w:val="00D73995"/>
    <w:rsid w:val="00D85C63"/>
    <w:rsid w:val="00D85CAA"/>
    <w:rsid w:val="00D92390"/>
    <w:rsid w:val="00D92804"/>
    <w:rsid w:val="00D942EB"/>
    <w:rsid w:val="00D963DF"/>
    <w:rsid w:val="00D97102"/>
    <w:rsid w:val="00DA33FC"/>
    <w:rsid w:val="00DA4EE4"/>
    <w:rsid w:val="00DA57A1"/>
    <w:rsid w:val="00DA7242"/>
    <w:rsid w:val="00DB5438"/>
    <w:rsid w:val="00DC02FA"/>
    <w:rsid w:val="00DC09A0"/>
    <w:rsid w:val="00DC416C"/>
    <w:rsid w:val="00DC60BB"/>
    <w:rsid w:val="00DC6731"/>
    <w:rsid w:val="00DC70BE"/>
    <w:rsid w:val="00DC717F"/>
    <w:rsid w:val="00DC790C"/>
    <w:rsid w:val="00DD1A99"/>
    <w:rsid w:val="00DD4B92"/>
    <w:rsid w:val="00DE164C"/>
    <w:rsid w:val="00DE225E"/>
    <w:rsid w:val="00DE3A57"/>
    <w:rsid w:val="00DE4C15"/>
    <w:rsid w:val="00DE6D16"/>
    <w:rsid w:val="00DF045A"/>
    <w:rsid w:val="00DF2FBB"/>
    <w:rsid w:val="00DF35B6"/>
    <w:rsid w:val="00DF5A2F"/>
    <w:rsid w:val="00E07BE0"/>
    <w:rsid w:val="00E16885"/>
    <w:rsid w:val="00E17380"/>
    <w:rsid w:val="00E2311B"/>
    <w:rsid w:val="00E25851"/>
    <w:rsid w:val="00E27A63"/>
    <w:rsid w:val="00E31F7B"/>
    <w:rsid w:val="00E40473"/>
    <w:rsid w:val="00E42B44"/>
    <w:rsid w:val="00E52928"/>
    <w:rsid w:val="00E55253"/>
    <w:rsid w:val="00E559FA"/>
    <w:rsid w:val="00E567C9"/>
    <w:rsid w:val="00E56AAF"/>
    <w:rsid w:val="00E61391"/>
    <w:rsid w:val="00E625AB"/>
    <w:rsid w:val="00E62D3A"/>
    <w:rsid w:val="00E70B37"/>
    <w:rsid w:val="00E72FF4"/>
    <w:rsid w:val="00E8499C"/>
    <w:rsid w:val="00E86864"/>
    <w:rsid w:val="00E87217"/>
    <w:rsid w:val="00E94F76"/>
    <w:rsid w:val="00E96066"/>
    <w:rsid w:val="00E96FA9"/>
    <w:rsid w:val="00EA0FC0"/>
    <w:rsid w:val="00EA1561"/>
    <w:rsid w:val="00EA1BCE"/>
    <w:rsid w:val="00EA535A"/>
    <w:rsid w:val="00EB4EA1"/>
    <w:rsid w:val="00EB550B"/>
    <w:rsid w:val="00EB5FBB"/>
    <w:rsid w:val="00EB5FD0"/>
    <w:rsid w:val="00EC0B3A"/>
    <w:rsid w:val="00EC3205"/>
    <w:rsid w:val="00EC4994"/>
    <w:rsid w:val="00EC514C"/>
    <w:rsid w:val="00ED0752"/>
    <w:rsid w:val="00ED0A8A"/>
    <w:rsid w:val="00ED5282"/>
    <w:rsid w:val="00ED71E8"/>
    <w:rsid w:val="00EE0195"/>
    <w:rsid w:val="00F021B7"/>
    <w:rsid w:val="00F103B0"/>
    <w:rsid w:val="00F117C1"/>
    <w:rsid w:val="00F13415"/>
    <w:rsid w:val="00F136A6"/>
    <w:rsid w:val="00F13CEC"/>
    <w:rsid w:val="00F16E14"/>
    <w:rsid w:val="00F23FBF"/>
    <w:rsid w:val="00F24373"/>
    <w:rsid w:val="00F24DA4"/>
    <w:rsid w:val="00F254EC"/>
    <w:rsid w:val="00F32F23"/>
    <w:rsid w:val="00F333E0"/>
    <w:rsid w:val="00F33BEE"/>
    <w:rsid w:val="00F40A91"/>
    <w:rsid w:val="00F431F2"/>
    <w:rsid w:val="00F46B43"/>
    <w:rsid w:val="00F47077"/>
    <w:rsid w:val="00F50CAF"/>
    <w:rsid w:val="00F61F17"/>
    <w:rsid w:val="00F66545"/>
    <w:rsid w:val="00F668B8"/>
    <w:rsid w:val="00F71EBC"/>
    <w:rsid w:val="00F73FC5"/>
    <w:rsid w:val="00F74AA5"/>
    <w:rsid w:val="00F752DB"/>
    <w:rsid w:val="00F76F77"/>
    <w:rsid w:val="00F80052"/>
    <w:rsid w:val="00F81FAF"/>
    <w:rsid w:val="00F85390"/>
    <w:rsid w:val="00F85968"/>
    <w:rsid w:val="00F864A2"/>
    <w:rsid w:val="00F939B2"/>
    <w:rsid w:val="00F95DC2"/>
    <w:rsid w:val="00F96080"/>
    <w:rsid w:val="00FA02F9"/>
    <w:rsid w:val="00FA063C"/>
    <w:rsid w:val="00FA2CFA"/>
    <w:rsid w:val="00FA44C3"/>
    <w:rsid w:val="00FA5015"/>
    <w:rsid w:val="00FA59E2"/>
    <w:rsid w:val="00FA6242"/>
    <w:rsid w:val="00FA712C"/>
    <w:rsid w:val="00FB57A3"/>
    <w:rsid w:val="00FC34EA"/>
    <w:rsid w:val="00FC42FD"/>
    <w:rsid w:val="00FC436F"/>
    <w:rsid w:val="00FC45F7"/>
    <w:rsid w:val="00FD0F76"/>
    <w:rsid w:val="00FD10F4"/>
    <w:rsid w:val="00FD50FF"/>
    <w:rsid w:val="00FD5F33"/>
    <w:rsid w:val="00FD6A0B"/>
    <w:rsid w:val="00FE324C"/>
    <w:rsid w:val="00FE443F"/>
    <w:rsid w:val="00FF01B9"/>
    <w:rsid w:val="00FF03E6"/>
    <w:rsid w:val="00FF2DD9"/>
    <w:rsid w:val="00FF2EBA"/>
    <w:rsid w:val="00FF5B91"/>
    <w:rsid w:val="03BB3336"/>
    <w:rsid w:val="05B09A8F"/>
    <w:rsid w:val="1209E3DE"/>
    <w:rsid w:val="12A382DA"/>
    <w:rsid w:val="133976AD"/>
    <w:rsid w:val="13A2A35A"/>
    <w:rsid w:val="13D39008"/>
    <w:rsid w:val="158B054B"/>
    <w:rsid w:val="173C1646"/>
    <w:rsid w:val="19C204CA"/>
    <w:rsid w:val="19F32EC1"/>
    <w:rsid w:val="1C65B9A3"/>
    <w:rsid w:val="1C946910"/>
    <w:rsid w:val="1F5B20F2"/>
    <w:rsid w:val="20018B61"/>
    <w:rsid w:val="2010050A"/>
    <w:rsid w:val="20E2116C"/>
    <w:rsid w:val="23522D95"/>
    <w:rsid w:val="23EF5470"/>
    <w:rsid w:val="2C149D44"/>
    <w:rsid w:val="2C9483ED"/>
    <w:rsid w:val="2D26A91F"/>
    <w:rsid w:val="2DD10A56"/>
    <w:rsid w:val="2F7B4C65"/>
    <w:rsid w:val="300E6C8D"/>
    <w:rsid w:val="32EFFDFE"/>
    <w:rsid w:val="33E84DC5"/>
    <w:rsid w:val="360DD347"/>
    <w:rsid w:val="3852B3D8"/>
    <w:rsid w:val="385AD71A"/>
    <w:rsid w:val="3B1A3E5E"/>
    <w:rsid w:val="3E8CFFA1"/>
    <w:rsid w:val="3F29A32C"/>
    <w:rsid w:val="4148C8EA"/>
    <w:rsid w:val="424EC385"/>
    <w:rsid w:val="45DB6CC1"/>
    <w:rsid w:val="4AEF2373"/>
    <w:rsid w:val="4B1ADD9A"/>
    <w:rsid w:val="4B1D7F3B"/>
    <w:rsid w:val="4C051425"/>
    <w:rsid w:val="4EEA913A"/>
    <w:rsid w:val="4EFA41A2"/>
    <w:rsid w:val="59C94F86"/>
    <w:rsid w:val="5A57C6E5"/>
    <w:rsid w:val="5B0A112B"/>
    <w:rsid w:val="5CC49F00"/>
    <w:rsid w:val="62B7174D"/>
    <w:rsid w:val="64914133"/>
    <w:rsid w:val="659A15D0"/>
    <w:rsid w:val="6648610E"/>
    <w:rsid w:val="69D4B3B4"/>
    <w:rsid w:val="6B069774"/>
    <w:rsid w:val="6E66A18B"/>
    <w:rsid w:val="739C4E1C"/>
    <w:rsid w:val="75086962"/>
    <w:rsid w:val="7B547276"/>
    <w:rsid w:val="7C73F90A"/>
    <w:rsid w:val="7CE89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C598F"/>
  <w15:docId w15:val="{177BA1DC-0B57-4E79-A786-8FC056BF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818"/>
    <w:pPr>
      <w:spacing w:after="120"/>
    </w:pPr>
    <w:rPr>
      <w:rFonts w:ascii="Arial" w:hAnsi="Arial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E478A"/>
    <w:pPr>
      <w:keepNext/>
      <w:spacing w:before="240" w:after="60"/>
      <w:outlineLvl w:val="0"/>
    </w:pPr>
    <w:rPr>
      <w:rFonts w:ascii="Arial Black" w:eastAsiaTheme="majorEastAsia" w:hAnsi="Arial Black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E478A"/>
    <w:pPr>
      <w:keepNext/>
      <w:numPr>
        <w:numId w:val="3"/>
      </w:numPr>
      <w:spacing w:before="240" w:after="60"/>
      <w:ind w:left="360"/>
      <w:outlineLvl w:val="1"/>
    </w:pPr>
    <w:rPr>
      <w:rFonts w:ascii="Arial Black" w:eastAsiaTheme="majorEastAsia" w:hAnsi="Arial Black" w:cstheme="majorBidi"/>
      <w:b/>
      <w:bCs/>
      <w:i/>
      <w:i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350B3"/>
    <w:pPr>
      <w:spacing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350B3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350B3"/>
    <w:pPr>
      <w:tabs>
        <w:tab w:val="center" w:pos="4819"/>
        <w:tab w:val="right" w:pos="9638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2350B3"/>
  </w:style>
  <w:style w:type="paragraph" w:styleId="Sidefod">
    <w:name w:val="footer"/>
    <w:basedOn w:val="Normal"/>
    <w:link w:val="SidefodTegn"/>
    <w:uiPriority w:val="99"/>
    <w:unhideWhenUsed/>
    <w:rsid w:val="002350B3"/>
    <w:pPr>
      <w:tabs>
        <w:tab w:val="center" w:pos="4819"/>
        <w:tab w:val="right" w:pos="9638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2350B3"/>
  </w:style>
  <w:style w:type="table" w:styleId="Tabel-Gitter">
    <w:name w:val="Table Grid"/>
    <w:basedOn w:val="Tabel-Normal"/>
    <w:uiPriority w:val="59"/>
    <w:rsid w:val="008E4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8E478A"/>
    <w:rPr>
      <w:rFonts w:ascii="Arial Black" w:eastAsiaTheme="majorEastAsia" w:hAnsi="Arial Black" w:cstheme="majorBidi"/>
      <w:b/>
      <w:bCs/>
      <w:kern w:val="32"/>
      <w:sz w:val="32"/>
      <w:szCs w:val="32"/>
      <w:lang w:eastAsia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E478A"/>
    <w:rPr>
      <w:rFonts w:ascii="Arial Black" w:eastAsiaTheme="majorEastAsia" w:hAnsi="Arial Black" w:cstheme="majorBidi"/>
      <w:b/>
      <w:bCs/>
      <w:i/>
      <w:iCs/>
      <w:sz w:val="28"/>
      <w:szCs w:val="28"/>
      <w:lang w:eastAsia="en-US"/>
    </w:rPr>
  </w:style>
  <w:style w:type="paragraph" w:styleId="Titel">
    <w:name w:val="Title"/>
    <w:basedOn w:val="Normal"/>
    <w:next w:val="Normal"/>
    <w:link w:val="TitelTegn"/>
    <w:uiPriority w:val="10"/>
    <w:qFormat/>
    <w:rsid w:val="004B3383"/>
    <w:pPr>
      <w:spacing w:after="0"/>
      <w:outlineLvl w:val="0"/>
    </w:pPr>
    <w:rPr>
      <w:rFonts w:ascii="Arial Black" w:eastAsiaTheme="majorEastAsia" w:hAnsi="Arial Black" w:cstheme="majorBidi"/>
      <w:b/>
      <w:bCs/>
      <w:kern w:val="28"/>
      <w:szCs w:val="32"/>
    </w:rPr>
  </w:style>
  <w:style w:type="character" w:customStyle="1" w:styleId="TitelTegn">
    <w:name w:val="Titel Tegn"/>
    <w:basedOn w:val="Standardskrifttypeiafsnit"/>
    <w:link w:val="Titel"/>
    <w:uiPriority w:val="10"/>
    <w:rsid w:val="004B3383"/>
    <w:rPr>
      <w:rFonts w:ascii="Arial Black" w:eastAsiaTheme="majorEastAsia" w:hAnsi="Arial Black" w:cstheme="majorBidi"/>
      <w:b/>
      <w:bCs/>
      <w:kern w:val="28"/>
      <w:sz w:val="22"/>
      <w:szCs w:val="32"/>
      <w:lang w:eastAsia="en-US"/>
    </w:rPr>
  </w:style>
  <w:style w:type="character" w:styleId="Hyperlink">
    <w:name w:val="Hyperlink"/>
    <w:basedOn w:val="Standardskrifttypeiafsnit"/>
    <w:uiPriority w:val="99"/>
    <w:unhideWhenUsed/>
    <w:rsid w:val="00806F81"/>
    <w:rPr>
      <w:color w:val="5F5F5F" w:themeColor="hyperlink"/>
      <w:u w:val="single"/>
    </w:rPr>
  </w:style>
  <w:style w:type="paragraph" w:styleId="Listeafsnit">
    <w:name w:val="List Paragraph"/>
    <w:basedOn w:val="Normal"/>
    <w:uiPriority w:val="34"/>
    <w:qFormat/>
    <w:rsid w:val="004B6B36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8C1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356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26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60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7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1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57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246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8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257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7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1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3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070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5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325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35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0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74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955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989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1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3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2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kv@gpkv.dk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KV\Documents\GPKV%20Brevpapir_low.dot" TargetMode="External"/></Relationships>
</file>

<file path=word/theme/theme1.xml><?xml version="1.0" encoding="utf-8"?>
<a:theme xmlns:a="http://schemas.openxmlformats.org/drawingml/2006/main" name="Kontortema">
  <a:themeElements>
    <a:clrScheme name="Gråtoneskal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1b4299-75b6-413e-8bf0-b255338ed3b4" xsi:nil="true"/>
    <lcf76f155ced4ddcb4097134ff3c332f xmlns="070c13c4-97b3-4488-84a5-84f74f53aa4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679C2D71D3324484E95BB9D3B208A0" ma:contentTypeVersion="12" ma:contentTypeDescription="Opret et nyt dokument." ma:contentTypeScope="" ma:versionID="77cef65de53805812a9a84d74084084c">
  <xsd:schema xmlns:xsd="http://www.w3.org/2001/XMLSchema" xmlns:xs="http://www.w3.org/2001/XMLSchema" xmlns:p="http://schemas.microsoft.com/office/2006/metadata/properties" xmlns:ns2="070c13c4-97b3-4488-84a5-84f74f53aa40" xmlns:ns3="ab1b4299-75b6-413e-8bf0-b255338ed3b4" targetNamespace="http://schemas.microsoft.com/office/2006/metadata/properties" ma:root="true" ma:fieldsID="6cde543d539fa8325f23540235f42265" ns2:_="" ns3:_="">
    <xsd:import namespace="070c13c4-97b3-4488-84a5-84f74f53aa40"/>
    <xsd:import namespace="ab1b4299-75b6-413e-8bf0-b255338ed3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c13c4-97b3-4488-84a5-84f74f53a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f9fc2657-a3e2-4a8e-b3f2-5b588bc86e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b4299-75b6-413e-8bf0-b255338ed3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6bbfeb-a0c0-4dc3-8534-d4e201f423e6}" ma:internalName="TaxCatchAll" ma:showField="CatchAllData" ma:web="ab1b4299-75b6-413e-8bf0-b255338ed3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23A61-464A-473C-B4A8-6FA0B5AA7A42}">
  <ds:schemaRefs>
    <ds:schemaRef ds:uri="http://schemas.microsoft.com/office/2006/metadata/properties"/>
    <ds:schemaRef ds:uri="http://schemas.microsoft.com/office/infopath/2007/PartnerControls"/>
    <ds:schemaRef ds:uri="ab1b4299-75b6-413e-8bf0-b255338ed3b4"/>
    <ds:schemaRef ds:uri="070c13c4-97b3-4488-84a5-84f74f53aa40"/>
  </ds:schemaRefs>
</ds:datastoreItem>
</file>

<file path=customXml/itemProps2.xml><?xml version="1.0" encoding="utf-8"?>
<ds:datastoreItem xmlns:ds="http://schemas.openxmlformats.org/officeDocument/2006/customXml" ds:itemID="{651AB6AF-EFA9-4590-BD30-AEF700D2A8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AEB108-0C95-464F-B110-7CCAC2DA0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c13c4-97b3-4488-84a5-84f74f53aa40"/>
    <ds:schemaRef ds:uri="ab1b4299-75b6-413e-8bf0-b255338ed3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802A29-2E44-43B6-9FFC-4AD1F6AE1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GPKV Brevpapir_low</Template>
  <TotalTime>2</TotalTime>
  <Pages>1</Pages>
  <Words>115</Words>
  <Characters>704</Characters>
  <Application>Microsoft Office Word</Application>
  <DocSecurity>0</DocSecurity>
  <Lines>5</Lines>
  <Paragraphs>1</Paragraphs>
  <ScaleCrop>false</ScaleCrop>
  <Company>X-orbit Internet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Gjøl Private Kraftvarmeværk</dc:creator>
  <cp:lastModifiedBy>Bestyrelsen GPKV</cp:lastModifiedBy>
  <cp:revision>25</cp:revision>
  <cp:lastPrinted>2026-09-15T19:38:00Z</cp:lastPrinted>
  <dcterms:created xsi:type="dcterms:W3CDTF">2024-09-28T18:56:00Z</dcterms:created>
  <dcterms:modified xsi:type="dcterms:W3CDTF">2026-09-15T19:39:00Z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0x01010004679C2D71D3324484E95BB9D3B208A0</vt:lpwstr>
  </property>
  <property fmtid="{D5CDD505-2E9C-101B-9397-08002B2CF9AE}" pid="3" name="MediaServiceImageTags">
    <vt:lpwstr/>
  </property>
</Properties>
</file>